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B1428" w14:textId="5AA5E19A" w:rsidR="006C39B6" w:rsidRDefault="006C39B6" w:rsidP="006C39B6">
      <w:pPr>
        <w:rPr>
          <w:b/>
          <w:sz w:val="32"/>
        </w:rPr>
      </w:pPr>
      <w:r w:rsidRPr="00F77E7B">
        <w:rPr>
          <w:b/>
          <w:sz w:val="32"/>
        </w:rPr>
        <w:t>Receipt of Confidential Information</w:t>
      </w:r>
      <w:r>
        <w:rPr>
          <w:b/>
          <w:sz w:val="32"/>
        </w:rPr>
        <w:t xml:space="preserve"> from </w:t>
      </w:r>
      <w:r w:rsidR="00697374">
        <w:rPr>
          <w:b/>
          <w:sz w:val="32"/>
        </w:rPr>
        <w:t>Third Party</w:t>
      </w:r>
      <w:r>
        <w:rPr>
          <w:b/>
          <w:sz w:val="32"/>
        </w:rPr>
        <w:t xml:space="preserve"> under s.6</w:t>
      </w:r>
      <w:r w:rsidR="00697374">
        <w:rPr>
          <w:b/>
          <w:sz w:val="32"/>
        </w:rPr>
        <w:t>9</w:t>
      </w:r>
      <w:r>
        <w:rPr>
          <w:b/>
          <w:sz w:val="32"/>
        </w:rPr>
        <w:t xml:space="preserve"> ATIPPA and s.1</w:t>
      </w:r>
      <w:r w:rsidR="00697374">
        <w:rPr>
          <w:b/>
          <w:sz w:val="32"/>
        </w:rPr>
        <w:t>9</w:t>
      </w:r>
      <w:r>
        <w:rPr>
          <w:b/>
          <w:sz w:val="32"/>
        </w:rPr>
        <w:t xml:space="preserve"> ATIPP Regulation</w:t>
      </w:r>
    </w:p>
    <w:p w14:paraId="6CF12EF3" w14:textId="77777777" w:rsidR="006C39B6" w:rsidRPr="00F77E7B" w:rsidRDefault="006C39B6" w:rsidP="006C39B6">
      <w:pPr>
        <w:rPr>
          <w:b/>
          <w:sz w:val="32"/>
        </w:rPr>
      </w:pPr>
    </w:p>
    <w:p w14:paraId="3B306B4B" w14:textId="5C92F84C" w:rsidR="006C39B6" w:rsidRDefault="00697374" w:rsidP="00697374">
      <w:r w:rsidRPr="00697374">
        <w:t>This is a receipt pursuant to s.69 of the Access to Information and Protection of Privacy Act, SY 2018 c.9 (“ATIPPA”), and s.19(2)(b) of the Access to Information and Protection of Privacy Regulation OIC 2021/25 (“ATIPP Regulation”).</w:t>
      </w:r>
    </w:p>
    <w:p w14:paraId="0D4C7140" w14:textId="77777777" w:rsidR="00697374" w:rsidRDefault="00697374" w:rsidP="00697374">
      <w:pPr>
        <w:rPr>
          <w:b/>
        </w:rPr>
      </w:pPr>
    </w:p>
    <w:p w14:paraId="4B90FD94" w14:textId="3E77ED76" w:rsidR="006C39B6" w:rsidRPr="00754165" w:rsidRDefault="006C39B6" w:rsidP="006C39B6">
      <w:pPr>
        <w:ind w:left="360"/>
        <w:rPr>
          <w:b/>
        </w:rPr>
      </w:pPr>
      <w:r w:rsidRPr="006C39B6">
        <w:rPr>
          <w:b/>
          <w:highlight w:val="yellow"/>
        </w:rPr>
        <w:t xml:space="preserve">NAME OF </w:t>
      </w:r>
      <w:r w:rsidR="00697374">
        <w:rPr>
          <w:b/>
          <w:highlight w:val="yellow"/>
        </w:rPr>
        <w:t>THIRD PARTY</w:t>
      </w:r>
    </w:p>
    <w:p w14:paraId="145CEEBC" w14:textId="77777777" w:rsidR="006C39B6" w:rsidRPr="004F29C5" w:rsidRDefault="006C39B6" w:rsidP="006C39B6">
      <w:pPr>
        <w:ind w:left="360"/>
        <w:rPr>
          <w:b/>
        </w:rPr>
      </w:pPr>
    </w:p>
    <w:p w14:paraId="4C3F5F37" w14:textId="48A15E78" w:rsidR="006C39B6" w:rsidRDefault="006C39B6" w:rsidP="006C39B6">
      <w:r>
        <w:t xml:space="preserve">has requested that the following information: </w:t>
      </w:r>
    </w:p>
    <w:p w14:paraId="19443190" w14:textId="256F17C1" w:rsidR="006C39B6" w:rsidRPr="00697374" w:rsidRDefault="006C39B6" w:rsidP="00697374">
      <w:pPr>
        <w:pStyle w:val="ListParagraph"/>
        <w:numPr>
          <w:ilvl w:val="0"/>
          <w:numId w:val="6"/>
        </w:numPr>
        <w:spacing w:after="160" w:line="259" w:lineRule="auto"/>
        <w:rPr>
          <w:highlight w:val="yellow"/>
        </w:rPr>
      </w:pPr>
      <w:r w:rsidRPr="006C39B6">
        <w:rPr>
          <w:highlight w:val="yellow"/>
        </w:rPr>
        <w:t>(Specific, detailed list)</w:t>
      </w:r>
    </w:p>
    <w:p w14:paraId="682E1204" w14:textId="7E47215A" w:rsidR="006C39B6" w:rsidRDefault="00697374" w:rsidP="00697374">
      <w:r>
        <w:t>Be accepted in confidence for the following reasons:</w:t>
      </w:r>
    </w:p>
    <w:p w14:paraId="3B5937CE" w14:textId="77777777" w:rsidR="00697374" w:rsidRPr="006C39B6" w:rsidRDefault="00697374" w:rsidP="00697374">
      <w:pPr>
        <w:pStyle w:val="ListParagraph"/>
        <w:numPr>
          <w:ilvl w:val="0"/>
          <w:numId w:val="6"/>
        </w:numPr>
        <w:spacing w:after="160" w:line="259" w:lineRule="auto"/>
        <w:rPr>
          <w:highlight w:val="yellow"/>
        </w:rPr>
      </w:pPr>
      <w:r w:rsidRPr="006C39B6">
        <w:rPr>
          <w:highlight w:val="yellow"/>
        </w:rPr>
        <w:t>(Specific, detailed list)</w:t>
      </w:r>
    </w:p>
    <w:p w14:paraId="09D76DD6" w14:textId="77777777" w:rsidR="00697374" w:rsidRDefault="00697374" w:rsidP="00697374"/>
    <w:p w14:paraId="51E9CC99" w14:textId="77777777" w:rsidR="00697374" w:rsidRPr="002B5DC1" w:rsidRDefault="00697374" w:rsidP="00697374">
      <w:r w:rsidRPr="002B5DC1">
        <w:t xml:space="preserve">The above information is required to be provided under </w:t>
      </w:r>
      <w:r w:rsidRPr="00697374">
        <w:rPr>
          <w:b/>
          <w:bCs/>
          <w:highlight w:val="yellow"/>
        </w:rPr>
        <w:t>ENACTMENT + PROVISION</w:t>
      </w:r>
      <w:r w:rsidRPr="002B5DC1">
        <w:tab/>
        <w:t xml:space="preserve"> (</w:t>
      </w:r>
      <w:r w:rsidRPr="00697374">
        <w:rPr>
          <w:i/>
          <w:iCs/>
          <w:highlight w:val="yellow"/>
        </w:rPr>
        <w:t>if applicable</w:t>
      </w:r>
      <w:r w:rsidRPr="002B5DC1">
        <w:t>).</w:t>
      </w:r>
    </w:p>
    <w:p w14:paraId="115ADC02" w14:textId="77777777" w:rsidR="00697374" w:rsidRDefault="00697374" w:rsidP="00697374"/>
    <w:p w14:paraId="65B6E4B5" w14:textId="77777777" w:rsidR="00697374" w:rsidRPr="00676565" w:rsidRDefault="00697374" w:rsidP="00697374">
      <w:pPr>
        <w:rPr>
          <w:b/>
          <w:bCs/>
          <w:i/>
          <w:iCs/>
        </w:rPr>
      </w:pPr>
      <w:r>
        <w:t xml:space="preserve">This receipt confirms that </w:t>
      </w:r>
      <w:r w:rsidRPr="00697374">
        <w:rPr>
          <w:b/>
          <w:bCs/>
          <w:highlight w:val="yellow"/>
        </w:rPr>
        <w:t>NAME OF PUBLIC BODY</w:t>
      </w:r>
      <w:r>
        <w:t xml:space="preserve"> has determined that the above reasons satisfy the requirements of the </w:t>
      </w:r>
      <w:r w:rsidRPr="00EE244A">
        <w:rPr>
          <w:i/>
          <w:iCs/>
        </w:rPr>
        <w:t>ATIPPA</w:t>
      </w:r>
      <w:r>
        <w:t xml:space="preserve"> and the </w:t>
      </w:r>
      <w:r w:rsidRPr="00EE244A">
        <w:rPr>
          <w:i/>
          <w:iCs/>
        </w:rPr>
        <w:t>ATIPP Regulation</w:t>
      </w:r>
      <w:r>
        <w:t xml:space="preserve"> for confidentiality and accordingly, that </w:t>
      </w:r>
      <w:r w:rsidRPr="00697374">
        <w:rPr>
          <w:b/>
          <w:bCs/>
          <w:highlight w:val="yellow"/>
        </w:rPr>
        <w:t>PUBLIC BODY</w:t>
      </w:r>
      <w:r>
        <w:t xml:space="preserve"> has accepted the above-noted information in confidence as a trade secret or commercial, financial, scientific or technical information of </w:t>
      </w:r>
      <w:r w:rsidRPr="00697374">
        <w:rPr>
          <w:b/>
          <w:bCs/>
          <w:highlight w:val="yellow"/>
        </w:rPr>
        <w:t>THIRD PARTY</w:t>
      </w:r>
      <w:r>
        <w:t xml:space="preserve">, such that its disclosure in </w:t>
      </w:r>
      <w:r w:rsidRPr="00676565">
        <w:t>response to an access to information request under the ATIPPA is prohibited</w:t>
      </w:r>
      <w:r>
        <w:t xml:space="preserve">, with exceptions, under s.69, </w:t>
      </w:r>
      <w:r w:rsidRPr="00676565">
        <w:rPr>
          <w:i/>
          <w:iCs/>
        </w:rPr>
        <w:t>ATIPPA.</w:t>
      </w:r>
    </w:p>
    <w:p w14:paraId="3470E57F" w14:textId="77777777" w:rsidR="00697374" w:rsidRDefault="00697374" w:rsidP="00697374"/>
    <w:p w14:paraId="6A2108A2" w14:textId="77777777" w:rsidR="00697374" w:rsidRDefault="00697374" w:rsidP="00697374">
      <w:r>
        <w:t xml:space="preserve">The information accepted in confidence has been duly identified as confidential in or on the relevant record(s), pursuant to s.19(2) of the </w:t>
      </w:r>
      <w:r w:rsidRPr="00952AD5">
        <w:rPr>
          <w:i/>
          <w:iCs/>
        </w:rPr>
        <w:t>ATIPP Regulation</w:t>
      </w:r>
      <w:r>
        <w:t>.</w:t>
      </w:r>
    </w:p>
    <w:p w14:paraId="606B0D9A" w14:textId="77777777" w:rsidR="006C39B6" w:rsidRDefault="006C39B6" w:rsidP="006C39B6"/>
    <w:p w14:paraId="05F5B15A" w14:textId="77777777" w:rsidR="006C39B6" w:rsidRDefault="006C39B6" w:rsidP="006C39B6">
      <w:r>
        <w:t>Signed:</w:t>
      </w:r>
    </w:p>
    <w:p w14:paraId="3DA18C75" w14:textId="77777777" w:rsidR="006C39B6" w:rsidRDefault="006C39B6" w:rsidP="006C39B6"/>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270"/>
        <w:gridCol w:w="4765"/>
      </w:tblGrid>
      <w:tr w:rsidR="006C39B6" w14:paraId="6374E18B" w14:textId="77777777" w:rsidTr="00B42A83">
        <w:tc>
          <w:tcPr>
            <w:tcW w:w="4315" w:type="dxa"/>
            <w:tcBorders>
              <w:bottom w:val="single" w:sz="4" w:space="0" w:color="auto"/>
            </w:tcBorders>
          </w:tcPr>
          <w:p w14:paraId="79963845" w14:textId="77777777" w:rsidR="006C39B6" w:rsidRDefault="006C39B6" w:rsidP="00B42A83"/>
          <w:p w14:paraId="12F9B21E" w14:textId="77777777" w:rsidR="006C39B6" w:rsidRDefault="006C39B6" w:rsidP="00B42A83"/>
        </w:tc>
        <w:tc>
          <w:tcPr>
            <w:tcW w:w="270" w:type="dxa"/>
            <w:tcBorders>
              <w:bottom w:val="nil"/>
            </w:tcBorders>
          </w:tcPr>
          <w:p w14:paraId="1032F6E7" w14:textId="77777777" w:rsidR="006C39B6" w:rsidRDefault="006C39B6" w:rsidP="00B42A83"/>
        </w:tc>
        <w:tc>
          <w:tcPr>
            <w:tcW w:w="4765" w:type="dxa"/>
            <w:tcBorders>
              <w:bottom w:val="single" w:sz="4" w:space="0" w:color="auto"/>
            </w:tcBorders>
          </w:tcPr>
          <w:p w14:paraId="0E36B2C5" w14:textId="77777777" w:rsidR="006C39B6" w:rsidRDefault="006C39B6" w:rsidP="00B42A83"/>
        </w:tc>
      </w:tr>
      <w:tr w:rsidR="006C39B6" w:rsidRPr="00754165" w14:paraId="76CC6F3A" w14:textId="77777777" w:rsidTr="00B42A83">
        <w:tc>
          <w:tcPr>
            <w:tcW w:w="4315" w:type="dxa"/>
            <w:tcBorders>
              <w:top w:val="single" w:sz="4" w:space="0" w:color="auto"/>
              <w:bottom w:val="nil"/>
            </w:tcBorders>
          </w:tcPr>
          <w:p w14:paraId="15FD7142" w14:textId="77777777" w:rsidR="006C39B6" w:rsidRPr="006C39B6" w:rsidRDefault="006C39B6" w:rsidP="00B42A83">
            <w:pPr>
              <w:rPr>
                <w:highlight w:val="yellow"/>
              </w:rPr>
            </w:pPr>
            <w:r w:rsidRPr="006C39B6">
              <w:rPr>
                <w:highlight w:val="yellow"/>
              </w:rPr>
              <w:t>NAME</w:t>
            </w:r>
          </w:p>
          <w:p w14:paraId="36EEA9B3" w14:textId="77777777" w:rsidR="006C39B6" w:rsidRPr="006C39B6" w:rsidRDefault="006C39B6" w:rsidP="00B42A83">
            <w:pPr>
              <w:rPr>
                <w:highlight w:val="yellow"/>
              </w:rPr>
            </w:pPr>
            <w:r w:rsidRPr="006C39B6">
              <w:rPr>
                <w:highlight w:val="yellow"/>
              </w:rPr>
              <w:t>POSITION</w:t>
            </w:r>
          </w:p>
          <w:p w14:paraId="7CF0FEC2" w14:textId="77777777" w:rsidR="006C39B6" w:rsidRPr="006C39B6" w:rsidRDefault="006C39B6" w:rsidP="00B42A83">
            <w:pPr>
              <w:rPr>
                <w:highlight w:val="yellow"/>
              </w:rPr>
            </w:pPr>
            <w:r w:rsidRPr="006C39B6">
              <w:rPr>
                <w:highlight w:val="yellow"/>
              </w:rPr>
              <w:t>PROGRAM AREA/BRANCH</w:t>
            </w:r>
          </w:p>
          <w:p w14:paraId="446A444C" w14:textId="77777777" w:rsidR="006C39B6" w:rsidRPr="00754165" w:rsidRDefault="006C39B6" w:rsidP="00B42A83">
            <w:r w:rsidRPr="006C39B6">
              <w:rPr>
                <w:highlight w:val="yellow"/>
              </w:rPr>
              <w:t>PUBLIC BODY</w:t>
            </w:r>
          </w:p>
          <w:p w14:paraId="3BCB0023" w14:textId="77777777" w:rsidR="006C39B6" w:rsidRDefault="006C39B6" w:rsidP="00B42A83">
            <w:r w:rsidRPr="00754165">
              <w:t xml:space="preserve">Government of Yukon </w:t>
            </w:r>
          </w:p>
          <w:p w14:paraId="75D10119" w14:textId="77777777" w:rsidR="006C39B6" w:rsidRDefault="006C39B6" w:rsidP="00B42A83"/>
          <w:p w14:paraId="79FC32A9" w14:textId="77777777" w:rsidR="006C39B6" w:rsidRPr="00754165" w:rsidRDefault="006C39B6" w:rsidP="00B42A83"/>
        </w:tc>
        <w:tc>
          <w:tcPr>
            <w:tcW w:w="270" w:type="dxa"/>
            <w:tcBorders>
              <w:bottom w:val="nil"/>
            </w:tcBorders>
          </w:tcPr>
          <w:p w14:paraId="5B3076DA" w14:textId="77777777" w:rsidR="006C39B6" w:rsidRPr="00754165" w:rsidRDefault="006C39B6" w:rsidP="00B42A83"/>
        </w:tc>
        <w:tc>
          <w:tcPr>
            <w:tcW w:w="4765" w:type="dxa"/>
            <w:tcBorders>
              <w:top w:val="single" w:sz="4" w:space="0" w:color="auto"/>
              <w:bottom w:val="nil"/>
            </w:tcBorders>
          </w:tcPr>
          <w:p w14:paraId="6D4C73F7" w14:textId="77777777" w:rsidR="006C39B6" w:rsidRPr="00754165" w:rsidRDefault="006C39B6" w:rsidP="00B42A83">
            <w:r w:rsidRPr="00754165">
              <w:t>Date</w:t>
            </w:r>
          </w:p>
          <w:p w14:paraId="2909C4B7" w14:textId="77777777" w:rsidR="006C39B6" w:rsidRPr="00754165" w:rsidRDefault="006C39B6" w:rsidP="00B42A83"/>
        </w:tc>
      </w:tr>
    </w:tbl>
    <w:p w14:paraId="35B6C504" w14:textId="31624082" w:rsidR="000C259C" w:rsidRDefault="000C259C"/>
    <w:sectPr w:rsidR="000C259C" w:rsidSect="001910FF">
      <w:headerReference w:type="default" r:id="rId11"/>
      <w:footerReference w:type="default" r:id="rId12"/>
      <w:pgSz w:w="12240" w:h="15840" w:code="1"/>
      <w:pgMar w:top="2520" w:right="1440" w:bottom="1440" w:left="1440" w:header="720" w:footer="720" w:gutter="0"/>
      <w:pgBorders w:offsetFrom="page">
        <w:top w:val="single" w:sz="24" w:space="0" w:color="FFFFFF" w:themeColor="background1"/>
        <w:left w:val="single" w:sz="24" w:space="0" w:color="FFFFFF" w:themeColor="background1"/>
        <w:bottom w:val="single" w:sz="24" w:space="0" w:color="FFFFFF" w:themeColor="background1"/>
        <w:right w:val="single" w:sz="24" w:space="0" w:color="FFFFFF" w:themeColor="background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F1CA1" w14:textId="77777777" w:rsidR="00393817" w:rsidRDefault="00393817" w:rsidP="001910FF">
      <w:r>
        <w:separator/>
      </w:r>
    </w:p>
  </w:endnote>
  <w:endnote w:type="continuationSeparator" w:id="0">
    <w:p w14:paraId="665F99AD" w14:textId="77777777" w:rsidR="00393817" w:rsidRDefault="00393817" w:rsidP="00191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Sans">
    <w:panose1 w:val="00000500000000000000"/>
    <w:charset w:val="00"/>
    <w:family w:val="auto"/>
    <w:pitch w:val="variable"/>
    <w:sig w:usb0="20000007" w:usb1="00000001" w:usb2="00000000" w:usb3="00000000" w:csb0="00000193"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Aleo">
    <w:panose1 w:val="020F0502020204030203"/>
    <w:charset w:val="00"/>
    <w:family w:val="swiss"/>
    <w:notTrueType/>
    <w:pitch w:val="variable"/>
    <w:sig w:usb0="A00000AF" w:usb1="5000604B" w:usb2="00000000" w:usb3="00000000" w:csb0="00000093" w:csb1="00000000"/>
  </w:font>
  <w:font w:name="Montserrat Black">
    <w:panose1 w:val="00000A00000000000000"/>
    <w:charset w:val="00"/>
    <w:family w:val="auto"/>
    <w:pitch w:val="variable"/>
    <w:sig w:usb0="2000020F" w:usb1="00000003" w:usb2="00000000" w:usb3="00000000" w:csb0="00000197" w:csb1="00000000"/>
  </w:font>
  <w:font w:name="Gibson-LightIt">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inionPro-Regular">
    <w:charset w:val="00"/>
    <w:family w:val="auto"/>
    <w:pitch w:val="variable"/>
    <w:sig w:usb0="60000287" w:usb1="00000001" w:usb2="00000000" w:usb3="00000000" w:csb0="0000019F" w:csb1="00000000"/>
  </w:font>
  <w:font w:name="Gibson-SemiBold">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8223E" w14:textId="75C424EF" w:rsidR="00A94444" w:rsidRDefault="008248FA">
    <w:pPr>
      <w:pStyle w:val="Footer"/>
    </w:pPr>
    <w:r>
      <w:rPr>
        <w:noProof/>
        <w:lang w:eastAsia="en-CA"/>
      </w:rPr>
      <w:drawing>
        <wp:anchor distT="0" distB="0" distL="114300" distR="114300" simplePos="0" relativeHeight="251660288" behindDoc="1" locked="0" layoutInCell="1" allowOverlap="1" wp14:anchorId="43FD2034" wp14:editId="00C9CC3B">
          <wp:simplePos x="0" y="0"/>
          <wp:positionH relativeFrom="column">
            <wp:posOffset>-927735</wp:posOffset>
          </wp:positionH>
          <wp:positionV relativeFrom="paragraph">
            <wp:posOffset>-276225</wp:posOffset>
          </wp:positionV>
          <wp:extent cx="7768590" cy="901700"/>
          <wp:effectExtent l="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nfosheet1-footer-auror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8590" cy="9017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3BE9C" w14:textId="77777777" w:rsidR="00393817" w:rsidRDefault="00393817" w:rsidP="001910FF">
      <w:r>
        <w:separator/>
      </w:r>
    </w:p>
  </w:footnote>
  <w:footnote w:type="continuationSeparator" w:id="0">
    <w:p w14:paraId="17149958" w14:textId="77777777" w:rsidR="00393817" w:rsidRDefault="00393817" w:rsidP="001910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405A3" w14:textId="77777777" w:rsidR="001910FF" w:rsidRDefault="00DD56F1">
    <w:pPr>
      <w:pStyle w:val="Header"/>
    </w:pPr>
    <w:r>
      <w:rPr>
        <w:noProof/>
        <w:lang w:eastAsia="en-CA"/>
      </w:rPr>
      <w:drawing>
        <wp:anchor distT="0" distB="0" distL="114300" distR="114300" simplePos="0" relativeHeight="251658240" behindDoc="1" locked="0" layoutInCell="1" allowOverlap="1" wp14:anchorId="7DC1F19A" wp14:editId="145E8D98">
          <wp:simplePos x="0" y="0"/>
          <wp:positionH relativeFrom="column">
            <wp:posOffset>-906780</wp:posOffset>
          </wp:positionH>
          <wp:positionV relativeFrom="paragraph">
            <wp:posOffset>-678180</wp:posOffset>
          </wp:positionV>
          <wp:extent cx="7766211" cy="1434465"/>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fosheet1-header-BryumMos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211" cy="1434465"/>
                  </a:xfrm>
                  <a:prstGeom prst="rect">
                    <a:avLst/>
                  </a:prstGeom>
                </pic:spPr>
              </pic:pic>
            </a:graphicData>
          </a:graphic>
          <wp14:sizeRelH relativeFrom="page">
            <wp14:pctWidth>0</wp14:pctWidth>
          </wp14:sizeRelH>
          <wp14:sizeRelV relativeFrom="page">
            <wp14:pctHeight>0</wp14:pctHeight>
          </wp14:sizeRelV>
        </wp:anchor>
      </w:drawing>
    </w:r>
    <w:r w:rsidR="00A94444">
      <w:rPr>
        <w:noProof/>
        <w:lang w:eastAsia="en-CA"/>
      </w:rPr>
      <w:drawing>
        <wp:anchor distT="0" distB="0" distL="114300" distR="114300" simplePos="0" relativeHeight="251659264" behindDoc="0" locked="0" layoutInCell="1" allowOverlap="1" wp14:anchorId="0A6AC262" wp14:editId="3CAFEBFD">
          <wp:simplePos x="0" y="0"/>
          <wp:positionH relativeFrom="column">
            <wp:posOffset>-198120</wp:posOffset>
          </wp:positionH>
          <wp:positionV relativeFrom="paragraph">
            <wp:posOffset>-220980</wp:posOffset>
          </wp:positionV>
          <wp:extent cx="1371600" cy="492125"/>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foSheet1_Wordmark.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71600" cy="4921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D1D07"/>
    <w:multiLevelType w:val="hybridMultilevel"/>
    <w:tmpl w:val="733644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9191557"/>
    <w:multiLevelType w:val="hybridMultilevel"/>
    <w:tmpl w:val="B9661C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57825EE"/>
    <w:multiLevelType w:val="hybridMultilevel"/>
    <w:tmpl w:val="8C30A4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6B34BAA"/>
    <w:multiLevelType w:val="hybridMultilevel"/>
    <w:tmpl w:val="FF1A3FB2"/>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4" w15:restartNumberingAfterBreak="0">
    <w:nsid w:val="2A9B3530"/>
    <w:multiLevelType w:val="hybridMultilevel"/>
    <w:tmpl w:val="4A1215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EFF6F1D"/>
    <w:multiLevelType w:val="hybridMultilevel"/>
    <w:tmpl w:val="E174A1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029311">
    <w:abstractNumId w:val="3"/>
  </w:num>
  <w:num w:numId="2" w16cid:durableId="1393112813">
    <w:abstractNumId w:val="1"/>
  </w:num>
  <w:num w:numId="3" w16cid:durableId="418522874">
    <w:abstractNumId w:val="5"/>
  </w:num>
  <w:num w:numId="4" w16cid:durableId="44720722">
    <w:abstractNumId w:val="0"/>
  </w:num>
  <w:num w:numId="5" w16cid:durableId="1646616134">
    <w:abstractNumId w:val="2"/>
  </w:num>
  <w:num w:numId="6" w16cid:durableId="9292360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817"/>
    <w:rsid w:val="00002B3C"/>
    <w:rsid w:val="000C259C"/>
    <w:rsid w:val="001910FF"/>
    <w:rsid w:val="001D7BCA"/>
    <w:rsid w:val="0022332D"/>
    <w:rsid w:val="00232D30"/>
    <w:rsid w:val="00330CBD"/>
    <w:rsid w:val="00382D02"/>
    <w:rsid w:val="00393817"/>
    <w:rsid w:val="00436DAB"/>
    <w:rsid w:val="00631A0E"/>
    <w:rsid w:val="00690627"/>
    <w:rsid w:val="00697374"/>
    <w:rsid w:val="006C39B6"/>
    <w:rsid w:val="006F1F2F"/>
    <w:rsid w:val="008248FA"/>
    <w:rsid w:val="008770ED"/>
    <w:rsid w:val="0094366F"/>
    <w:rsid w:val="009E5917"/>
    <w:rsid w:val="009F531B"/>
    <w:rsid w:val="00A94444"/>
    <w:rsid w:val="00B14F40"/>
    <w:rsid w:val="00DD56F1"/>
    <w:rsid w:val="00E0266E"/>
    <w:rsid w:val="00F4003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12E1B"/>
  <w15:chartTrackingRefBased/>
  <w15:docId w15:val="{92F171B6-4E65-492A-85F3-0DA866EA1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9B6"/>
    <w:pPr>
      <w:spacing w:after="0" w:line="240" w:lineRule="auto"/>
    </w:pPr>
    <w:rPr>
      <w:rFonts w:ascii="Arial" w:hAnsi="Arial"/>
      <w:sz w:val="24"/>
    </w:rPr>
  </w:style>
  <w:style w:type="paragraph" w:styleId="Heading1">
    <w:name w:val="heading 1"/>
    <w:basedOn w:val="Normal"/>
    <w:next w:val="Normal"/>
    <w:link w:val="Heading1Char"/>
    <w:uiPriority w:val="9"/>
    <w:qFormat/>
    <w:rsid w:val="00330CBD"/>
    <w:pPr>
      <w:keepNext/>
      <w:keepLines/>
      <w:spacing w:before="240"/>
      <w:outlineLvl w:val="0"/>
    </w:pPr>
    <w:rPr>
      <w:rFonts w:asciiTheme="majorHAnsi" w:eastAsiaTheme="majorEastAsia" w:hAnsiTheme="majorHAnsi" w:cstheme="majorBidi"/>
      <w:b/>
      <w:color w:val="244C5A" w:themeColor="accent1"/>
      <w:sz w:val="38"/>
      <w:szCs w:val="32"/>
    </w:rPr>
  </w:style>
  <w:style w:type="paragraph" w:styleId="Heading2">
    <w:name w:val="heading 2"/>
    <w:basedOn w:val="Normal"/>
    <w:next w:val="Normal"/>
    <w:link w:val="Heading2Char"/>
    <w:uiPriority w:val="9"/>
    <w:unhideWhenUsed/>
    <w:qFormat/>
    <w:rsid w:val="00631A0E"/>
    <w:pPr>
      <w:keepNext/>
      <w:keepLines/>
      <w:spacing w:before="40"/>
      <w:outlineLvl w:val="1"/>
    </w:pPr>
    <w:rPr>
      <w:rFonts w:ascii="Aleo" w:eastAsiaTheme="majorEastAsia" w:hAnsi="Aleo" w:cstheme="majorBidi"/>
      <w:color w:val="0097A9" w:themeColor="accent2"/>
      <w:szCs w:val="26"/>
    </w:rPr>
  </w:style>
  <w:style w:type="paragraph" w:styleId="Heading3">
    <w:name w:val="heading 3"/>
    <w:basedOn w:val="Normal"/>
    <w:next w:val="Normal"/>
    <w:link w:val="Heading3Char"/>
    <w:uiPriority w:val="9"/>
    <w:unhideWhenUsed/>
    <w:qFormat/>
    <w:rsid w:val="00631A0E"/>
    <w:pPr>
      <w:keepNext/>
      <w:keepLines/>
      <w:spacing w:before="40"/>
      <w:outlineLvl w:val="2"/>
    </w:pPr>
    <w:rPr>
      <w:rFonts w:asciiTheme="majorHAnsi" w:eastAsiaTheme="majorEastAsia" w:hAnsiTheme="majorHAnsi" w:cstheme="majorBidi"/>
      <w:b/>
      <w:color w:val="F2A900" w:themeColor="accent4"/>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2332D"/>
    <w:pPr>
      <w:contextualSpacing/>
    </w:pPr>
    <w:rPr>
      <w:rFonts w:ascii="Montserrat Black" w:eastAsiaTheme="majorEastAsia" w:hAnsi="Montserrat Black" w:cstheme="majorBidi"/>
      <w:b/>
      <w:color w:val="0097A9" w:themeColor="accent2"/>
      <w:spacing w:val="10"/>
      <w:kern w:val="28"/>
      <w:sz w:val="36"/>
      <w:szCs w:val="56"/>
    </w:rPr>
  </w:style>
  <w:style w:type="character" w:customStyle="1" w:styleId="TitleChar">
    <w:name w:val="Title Char"/>
    <w:basedOn w:val="DefaultParagraphFont"/>
    <w:link w:val="Title"/>
    <w:uiPriority w:val="10"/>
    <w:rsid w:val="0022332D"/>
    <w:rPr>
      <w:rFonts w:ascii="Montserrat Black" w:eastAsiaTheme="majorEastAsia" w:hAnsi="Montserrat Black" w:cstheme="majorBidi"/>
      <w:b/>
      <w:color w:val="0097A9" w:themeColor="accent2"/>
      <w:spacing w:val="10"/>
      <w:kern w:val="28"/>
      <w:sz w:val="36"/>
      <w:szCs w:val="56"/>
    </w:rPr>
  </w:style>
  <w:style w:type="character" w:customStyle="1" w:styleId="Heading1Char">
    <w:name w:val="Heading 1 Char"/>
    <w:basedOn w:val="DefaultParagraphFont"/>
    <w:link w:val="Heading1"/>
    <w:uiPriority w:val="9"/>
    <w:rsid w:val="00330CBD"/>
    <w:rPr>
      <w:rFonts w:asciiTheme="majorHAnsi" w:eastAsiaTheme="majorEastAsia" w:hAnsiTheme="majorHAnsi" w:cstheme="majorBidi"/>
      <w:b/>
      <w:color w:val="244C5A" w:themeColor="accent1"/>
      <w:sz w:val="38"/>
      <w:szCs w:val="32"/>
    </w:rPr>
  </w:style>
  <w:style w:type="character" w:customStyle="1" w:styleId="Heading2Char">
    <w:name w:val="Heading 2 Char"/>
    <w:basedOn w:val="DefaultParagraphFont"/>
    <w:link w:val="Heading2"/>
    <w:uiPriority w:val="9"/>
    <w:rsid w:val="00631A0E"/>
    <w:rPr>
      <w:rFonts w:ascii="Aleo" w:eastAsiaTheme="majorEastAsia" w:hAnsi="Aleo" w:cstheme="majorBidi"/>
      <w:color w:val="0097A9" w:themeColor="accent2"/>
      <w:sz w:val="24"/>
      <w:szCs w:val="26"/>
    </w:rPr>
  </w:style>
  <w:style w:type="paragraph" w:styleId="Header">
    <w:name w:val="header"/>
    <w:basedOn w:val="Normal"/>
    <w:link w:val="HeaderChar"/>
    <w:uiPriority w:val="99"/>
    <w:unhideWhenUsed/>
    <w:rsid w:val="001910FF"/>
    <w:pPr>
      <w:tabs>
        <w:tab w:val="center" w:pos="4680"/>
        <w:tab w:val="right" w:pos="9360"/>
      </w:tabs>
    </w:pPr>
  </w:style>
  <w:style w:type="character" w:customStyle="1" w:styleId="Heading3Char">
    <w:name w:val="Heading 3 Char"/>
    <w:basedOn w:val="DefaultParagraphFont"/>
    <w:link w:val="Heading3"/>
    <w:uiPriority w:val="9"/>
    <w:rsid w:val="00631A0E"/>
    <w:rPr>
      <w:rFonts w:asciiTheme="majorHAnsi" w:eastAsiaTheme="majorEastAsia" w:hAnsiTheme="majorHAnsi" w:cstheme="majorBidi"/>
      <w:b/>
      <w:color w:val="F2A900" w:themeColor="accent4"/>
      <w:szCs w:val="24"/>
    </w:rPr>
  </w:style>
  <w:style w:type="character" w:customStyle="1" w:styleId="HeaderChar">
    <w:name w:val="Header Char"/>
    <w:basedOn w:val="DefaultParagraphFont"/>
    <w:link w:val="Header"/>
    <w:uiPriority w:val="99"/>
    <w:rsid w:val="001910FF"/>
    <w:rPr>
      <w:sz w:val="20"/>
    </w:rPr>
  </w:style>
  <w:style w:type="paragraph" w:styleId="Footer">
    <w:name w:val="footer"/>
    <w:basedOn w:val="Normal"/>
    <w:link w:val="FooterChar"/>
    <w:uiPriority w:val="99"/>
    <w:unhideWhenUsed/>
    <w:rsid w:val="001910FF"/>
    <w:pPr>
      <w:tabs>
        <w:tab w:val="center" w:pos="4680"/>
        <w:tab w:val="right" w:pos="9360"/>
      </w:tabs>
    </w:pPr>
  </w:style>
  <w:style w:type="character" w:customStyle="1" w:styleId="FooterChar">
    <w:name w:val="Footer Char"/>
    <w:basedOn w:val="DefaultParagraphFont"/>
    <w:link w:val="Footer"/>
    <w:uiPriority w:val="99"/>
    <w:rsid w:val="001910FF"/>
    <w:rPr>
      <w:sz w:val="20"/>
    </w:rPr>
  </w:style>
  <w:style w:type="paragraph" w:customStyle="1" w:styleId="Imagecaption">
    <w:name w:val="Image caption"/>
    <w:basedOn w:val="BodyText"/>
    <w:uiPriority w:val="99"/>
    <w:rsid w:val="00A94444"/>
    <w:pPr>
      <w:widowControl w:val="0"/>
      <w:suppressAutoHyphens/>
      <w:autoSpaceDE w:val="0"/>
      <w:autoSpaceDN w:val="0"/>
      <w:adjustRightInd w:val="0"/>
      <w:spacing w:after="160" w:line="200" w:lineRule="atLeast"/>
      <w:textAlignment w:val="center"/>
    </w:pPr>
    <w:rPr>
      <w:rFonts w:ascii="Gibson-LightIt" w:eastAsia="Calibri" w:hAnsi="Gibson-LightIt" w:cs="Gibson-LightIt"/>
      <w:i/>
      <w:iCs/>
      <w:color w:val="000000"/>
      <w:sz w:val="16"/>
      <w:szCs w:val="16"/>
      <w:lang w:val="en-US"/>
    </w:rPr>
  </w:style>
  <w:style w:type="paragraph" w:styleId="BodyText">
    <w:name w:val="Body Text"/>
    <w:basedOn w:val="Normal"/>
    <w:link w:val="BodyTextChar"/>
    <w:uiPriority w:val="99"/>
    <w:semiHidden/>
    <w:unhideWhenUsed/>
    <w:rsid w:val="00A94444"/>
    <w:pPr>
      <w:spacing w:after="120"/>
    </w:pPr>
  </w:style>
  <w:style w:type="character" w:customStyle="1" w:styleId="BodyTextChar">
    <w:name w:val="Body Text Char"/>
    <w:basedOn w:val="DefaultParagraphFont"/>
    <w:link w:val="BodyText"/>
    <w:uiPriority w:val="99"/>
    <w:semiHidden/>
    <w:rsid w:val="00A94444"/>
    <w:rPr>
      <w:sz w:val="20"/>
    </w:rPr>
  </w:style>
  <w:style w:type="paragraph" w:customStyle="1" w:styleId="BasicParagraph">
    <w:name w:val="[Basic Paragraph]"/>
    <w:basedOn w:val="Normal"/>
    <w:uiPriority w:val="99"/>
    <w:rsid w:val="00A94444"/>
    <w:pPr>
      <w:widowControl w:val="0"/>
      <w:autoSpaceDE w:val="0"/>
      <w:autoSpaceDN w:val="0"/>
      <w:adjustRightInd w:val="0"/>
      <w:spacing w:line="288" w:lineRule="auto"/>
      <w:textAlignment w:val="center"/>
    </w:pPr>
    <w:rPr>
      <w:rFonts w:ascii="MinionPro-Regular" w:eastAsia="Calibri" w:hAnsi="MinionPro-Regular" w:cs="MinionPro-Regular"/>
      <w:color w:val="000000"/>
      <w:szCs w:val="24"/>
      <w:lang w:val="en-US"/>
    </w:rPr>
  </w:style>
  <w:style w:type="paragraph" w:styleId="Subtitle">
    <w:name w:val="Subtitle"/>
    <w:basedOn w:val="Normal"/>
    <w:link w:val="SubtitleChar"/>
    <w:uiPriority w:val="99"/>
    <w:qFormat/>
    <w:rsid w:val="00A94444"/>
    <w:pPr>
      <w:widowControl w:val="0"/>
      <w:suppressAutoHyphens/>
      <w:autoSpaceDE w:val="0"/>
      <w:autoSpaceDN w:val="0"/>
      <w:adjustRightInd w:val="0"/>
      <w:spacing w:before="60" w:line="240" w:lineRule="atLeast"/>
      <w:textAlignment w:val="center"/>
    </w:pPr>
    <w:rPr>
      <w:rFonts w:ascii="Gibson-SemiBold" w:eastAsia="Calibri" w:hAnsi="Gibson-SemiBold" w:cs="Gibson-SemiBold"/>
      <w:b/>
      <w:bCs/>
      <w:caps/>
      <w:color w:val="004053"/>
      <w:spacing w:val="16"/>
      <w:szCs w:val="20"/>
      <w:lang w:val="en-US"/>
    </w:rPr>
  </w:style>
  <w:style w:type="character" w:customStyle="1" w:styleId="SubtitleChar">
    <w:name w:val="Subtitle Char"/>
    <w:basedOn w:val="DefaultParagraphFont"/>
    <w:link w:val="Subtitle"/>
    <w:uiPriority w:val="99"/>
    <w:rsid w:val="00A94444"/>
    <w:rPr>
      <w:rFonts w:ascii="Gibson-SemiBold" w:eastAsia="Calibri" w:hAnsi="Gibson-SemiBold" w:cs="Gibson-SemiBold"/>
      <w:b/>
      <w:bCs/>
      <w:caps/>
      <w:color w:val="004053"/>
      <w:spacing w:val="16"/>
      <w:sz w:val="20"/>
      <w:szCs w:val="20"/>
      <w:lang w:val="en-US"/>
    </w:rPr>
  </w:style>
  <w:style w:type="paragraph" w:styleId="ListParagraph">
    <w:name w:val="List Paragraph"/>
    <w:basedOn w:val="Normal"/>
    <w:uiPriority w:val="34"/>
    <w:qFormat/>
    <w:rsid w:val="00A94444"/>
    <w:pPr>
      <w:ind w:left="720"/>
      <w:contextualSpacing/>
    </w:pPr>
    <w:rPr>
      <w:rFonts w:eastAsia="Calibri" w:cs="Times New Roman"/>
      <w:szCs w:val="24"/>
      <w:lang w:val="en-US"/>
    </w:rPr>
  </w:style>
  <w:style w:type="paragraph" w:customStyle="1" w:styleId="Pullquote">
    <w:name w:val="Pull quote"/>
    <w:basedOn w:val="Normal"/>
    <w:uiPriority w:val="99"/>
    <w:rsid w:val="00A94444"/>
    <w:pPr>
      <w:widowControl w:val="0"/>
      <w:suppressAutoHyphens/>
      <w:autoSpaceDE w:val="0"/>
      <w:autoSpaceDN w:val="0"/>
      <w:adjustRightInd w:val="0"/>
      <w:spacing w:after="200" w:line="400" w:lineRule="atLeast"/>
      <w:textAlignment w:val="center"/>
    </w:pPr>
    <w:rPr>
      <w:rFonts w:ascii="Gibson-SemiBold" w:eastAsia="Calibri" w:hAnsi="Gibson-SemiBold" w:cs="Gibson-SemiBold"/>
      <w:b/>
      <w:bCs/>
      <w:color w:val="FCB414"/>
      <w:spacing w:val="4"/>
      <w:sz w:val="36"/>
      <w:szCs w:val="36"/>
      <w:lang w:val="en-US"/>
    </w:rPr>
  </w:style>
  <w:style w:type="character" w:styleId="Hyperlink">
    <w:name w:val="Hyperlink"/>
    <w:basedOn w:val="DefaultParagraphFont"/>
    <w:uiPriority w:val="99"/>
    <w:unhideWhenUsed/>
    <w:rsid w:val="00F40034"/>
    <w:rPr>
      <w:color w:val="0097A9" w:themeColor="hyperlink"/>
      <w:u w:val="single"/>
    </w:rPr>
  </w:style>
  <w:style w:type="character" w:styleId="UnresolvedMention">
    <w:name w:val="Unresolved Mention"/>
    <w:basedOn w:val="DefaultParagraphFont"/>
    <w:uiPriority w:val="99"/>
    <w:semiHidden/>
    <w:unhideWhenUsed/>
    <w:rsid w:val="00F40034"/>
    <w:rPr>
      <w:color w:val="605E5C"/>
      <w:shd w:val="clear" w:color="auto" w:fill="E1DFDD"/>
    </w:rPr>
  </w:style>
  <w:style w:type="table" w:styleId="TableGrid">
    <w:name w:val="Table Grid"/>
    <w:basedOn w:val="TableNormal"/>
    <w:uiPriority w:val="39"/>
    <w:rsid w:val="006C39B6"/>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C39B6"/>
    <w:rPr>
      <w:sz w:val="16"/>
      <w:szCs w:val="16"/>
    </w:rPr>
  </w:style>
  <w:style w:type="paragraph" w:styleId="CommentText">
    <w:name w:val="annotation text"/>
    <w:basedOn w:val="Normal"/>
    <w:link w:val="CommentTextChar"/>
    <w:uiPriority w:val="99"/>
    <w:unhideWhenUsed/>
    <w:rsid w:val="006C39B6"/>
    <w:rPr>
      <w:sz w:val="20"/>
      <w:szCs w:val="20"/>
    </w:rPr>
  </w:style>
  <w:style w:type="character" w:customStyle="1" w:styleId="CommentTextChar">
    <w:name w:val="Comment Text Char"/>
    <w:basedOn w:val="DefaultParagraphFont"/>
    <w:link w:val="CommentText"/>
    <w:uiPriority w:val="99"/>
    <w:rsid w:val="006C39B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C39B6"/>
    <w:rPr>
      <w:b/>
      <w:bCs/>
    </w:rPr>
  </w:style>
  <w:style w:type="character" w:customStyle="1" w:styleId="CommentSubjectChar">
    <w:name w:val="Comment Subject Char"/>
    <w:basedOn w:val="CommentTextChar"/>
    <w:link w:val="CommentSubject"/>
    <w:uiPriority w:val="99"/>
    <w:semiHidden/>
    <w:rsid w:val="006C39B6"/>
    <w:rPr>
      <w:rFonts w:ascii="Arial" w:hAnsi="Arial"/>
      <w:b/>
      <w:bCs/>
      <w:sz w:val="20"/>
      <w:szCs w:val="20"/>
    </w:rPr>
  </w:style>
  <w:style w:type="character" w:styleId="PlaceholderText">
    <w:name w:val="Placeholder Text"/>
    <w:basedOn w:val="DefaultParagraphFont"/>
    <w:uiPriority w:val="99"/>
    <w:semiHidden/>
    <w:rsid w:val="006C39B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ampbel\Downloads\GY%20Info%20Sheet%20C1_B-RiverBlue-People.dotx" TargetMode="External"/></Relationships>
</file>

<file path=word/theme/theme1.xml><?xml version="1.0" encoding="utf-8"?>
<a:theme xmlns:a="http://schemas.openxmlformats.org/drawingml/2006/main" name="Office Theme">
  <a:themeElements>
    <a:clrScheme name="YG Colour Theme">
      <a:dk1>
        <a:sysClr val="windowText" lastClr="000000"/>
      </a:dk1>
      <a:lt1>
        <a:sysClr val="window" lastClr="FFFFFF"/>
      </a:lt1>
      <a:dk2>
        <a:srgbClr val="3F3F3F"/>
      </a:dk2>
      <a:lt2>
        <a:srgbClr val="F2A900"/>
      </a:lt2>
      <a:accent1>
        <a:srgbClr val="244C5A"/>
      </a:accent1>
      <a:accent2>
        <a:srgbClr val="0097A9"/>
      </a:accent2>
      <a:accent3>
        <a:srgbClr val="7A9A01"/>
      </a:accent3>
      <a:accent4>
        <a:srgbClr val="F2A900"/>
      </a:accent4>
      <a:accent5>
        <a:srgbClr val="DC4405"/>
      </a:accent5>
      <a:accent6>
        <a:srgbClr val="512A44"/>
      </a:accent6>
      <a:hlink>
        <a:srgbClr val="0097A9"/>
      </a:hlink>
      <a:folHlink>
        <a:srgbClr val="512A44"/>
      </a:folHlink>
    </a:clrScheme>
    <a:fontScheme name="YG Fonts">
      <a:majorFont>
        <a:latin typeface="Montserrat"/>
        <a:ea typeface=""/>
        <a:cs typeface=""/>
      </a:majorFont>
      <a:minorFont>
        <a:latin typeface="Nunito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69A5838AD45B498415CCD880FDD7D1" ma:contentTypeVersion="4" ma:contentTypeDescription="Create a new document." ma:contentTypeScope="" ma:versionID="050d3c67f17c918e907810f428b014c7">
  <xsd:schema xmlns:xsd="http://www.w3.org/2001/XMLSchema" xmlns:xs="http://www.w3.org/2001/XMLSchema" xmlns:p="http://schemas.microsoft.com/office/2006/metadata/properties" xmlns:ns2="735eeb13-47b0-4f7e-9a38-605dfa23e887" xmlns:ns3="2a83c39b-78ed-4d0f-a9c6-63ad690de364" targetNamespace="http://schemas.microsoft.com/office/2006/metadata/properties" ma:root="true" ma:fieldsID="6fe9fdb8880c3d5936a6a27af3cabbee" ns2:_="" ns3:_="">
    <xsd:import namespace="735eeb13-47b0-4f7e-9a38-605dfa23e887"/>
    <xsd:import namespace="2a83c39b-78ed-4d0f-a9c6-63ad690de364"/>
    <xsd:element name="properties">
      <xsd:complexType>
        <xsd:sequence>
          <xsd:element name="documentManagement">
            <xsd:complexType>
              <xsd:all>
                <xsd:element ref="ns2:_dlc_DocId" minOccurs="0"/>
                <xsd:element ref="ns2:_dlc_DocIdUrl" minOccurs="0"/>
                <xsd:element ref="ns2:_dlc_DocIdPersistId" minOccurs="0"/>
                <xsd:element ref="ns3:Format" minOccurs="0"/>
                <xsd:element ref="ns3:Template" minOccurs="0"/>
                <xsd:element ref="ns3:Colour" minOccurs="0"/>
                <xsd:element ref="ns3: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5eeb13-47b0-4f7e-9a38-605dfa23e88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a83c39b-78ed-4d0f-a9c6-63ad690de364" elementFormDefault="qualified">
    <xsd:import namespace="http://schemas.microsoft.com/office/2006/documentManagement/types"/>
    <xsd:import namespace="http://schemas.microsoft.com/office/infopath/2007/PartnerControls"/>
    <xsd:element name="Format" ma:index="11" nillable="true" ma:displayName="Format" ma:format="Dropdown" ma:internalName="Format">
      <xsd:simpleType>
        <xsd:restriction base="dms:Choice">
          <xsd:enumeration value="Indesign"/>
          <xsd:enumeration value="PDF"/>
          <xsd:enumeration value="PowerPoint"/>
          <xsd:enumeration value="Word"/>
        </xsd:restriction>
      </xsd:simpleType>
    </xsd:element>
    <xsd:element name="Template" ma:index="12" nillable="true" ma:displayName="Template" ma:format="Dropdown" ma:internalName="Template">
      <xsd:simpleType>
        <xsd:restriction base="dms:Choice">
          <xsd:enumeration value="A_Instruction"/>
          <xsd:enumeration value="Digital Ad"/>
          <xsd:enumeration value="Info sheet"/>
          <xsd:enumeration value="Letterhead"/>
          <xsd:enumeration value="Newsletter"/>
          <xsd:enumeration value="Memorandum"/>
          <xsd:enumeration value="Popup banner"/>
          <xsd:enumeration value="Poster"/>
          <xsd:enumeration value="PowerPoint"/>
          <xsd:enumeration value="Print Ad"/>
          <xsd:enumeration value="Report"/>
          <xsd:enumeration value="Tender Cover"/>
        </xsd:restriction>
      </xsd:simpleType>
    </xsd:element>
    <xsd:element name="Colour" ma:index="13" nillable="true" ma:displayName="Colour" ma:default="Colour" ma:format="Dropdown" ma:internalName="Colour">
      <xsd:simpleType>
        <xsd:restriction base="dms:Choice">
          <xsd:enumeration value="Black and White"/>
          <xsd:enumeration value="Colour"/>
        </xsd:restriction>
      </xsd:simpleType>
    </xsd:element>
    <xsd:element name="Comments" ma:index="14" nillable="true" ma:displayName="Comments" ma:internalName="Comment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emplate xmlns="2a83c39b-78ed-4d0f-a9c6-63ad690de364">Info sheet</Template>
    <Comments xmlns="2a83c39b-78ed-4d0f-a9c6-63ad690de364" xsi:nil="true"/>
    <Format xmlns="2a83c39b-78ed-4d0f-a9c6-63ad690de364">Word</Format>
    <Colour xmlns="2a83c39b-78ed-4d0f-a9c6-63ad690de364">Colour</Colour>
    <_dlc_DocId xmlns="735eeb13-47b0-4f7e-9a38-605dfa23e887">Z6NW6R6XXT22-1666052116-144</_dlc_DocId>
    <_dlc_DocIdUrl xmlns="735eeb13-47b0-4f7e-9a38-605dfa23e887">
      <Url>https://yukonnect.gov.yk.ca/department/HPW/our-department/supply-services/kings-printer/_layouts/15/DocIdRedir.aspx?ID=Z6NW6R6XXT22-1666052116-144</Url>
      <Description>Z6NW6R6XXT22-1666052116-144</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6280648-D678-4CDD-9826-066681BCEB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5eeb13-47b0-4f7e-9a38-605dfa23e887"/>
    <ds:schemaRef ds:uri="2a83c39b-78ed-4d0f-a9c6-63ad690de3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81413D-6007-440C-A58A-E6D3EA83330D}">
  <ds:schemaRefs>
    <ds:schemaRef ds:uri="http://schemas.microsoft.com/office/2006/metadata/properties"/>
    <ds:schemaRef ds:uri="http://schemas.microsoft.com/office/infopath/2007/PartnerControls"/>
    <ds:schemaRef ds:uri="2a83c39b-78ed-4d0f-a9c6-63ad690de364"/>
    <ds:schemaRef ds:uri="735eeb13-47b0-4f7e-9a38-605dfa23e887"/>
  </ds:schemaRefs>
</ds:datastoreItem>
</file>

<file path=customXml/itemProps3.xml><?xml version="1.0" encoding="utf-8"?>
<ds:datastoreItem xmlns:ds="http://schemas.openxmlformats.org/officeDocument/2006/customXml" ds:itemID="{E9E87CEC-95C6-4E1B-BC78-AE163E6FD832}">
  <ds:schemaRefs>
    <ds:schemaRef ds:uri="http://schemas.microsoft.com/sharepoint/v3/contenttype/forms"/>
  </ds:schemaRefs>
</ds:datastoreItem>
</file>

<file path=customXml/itemProps4.xml><?xml version="1.0" encoding="utf-8"?>
<ds:datastoreItem xmlns:ds="http://schemas.openxmlformats.org/officeDocument/2006/customXml" ds:itemID="{AE26ACE4-B0CC-40CD-8219-01B2F27700E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GY Info Sheet C1_B-RiverBlue-People</Template>
  <TotalTime>12</TotalTime>
  <Pages>1</Pages>
  <Words>201</Words>
  <Characters>1150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Government of Yukon</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GY Info Sheet C1_B-RiverBlue-People</dc:title>
  <dc:subject/>
  <dc:creator>Kylie.Campbell-Clarke</dc:creator>
  <cp:keywords/>
  <dc:description/>
  <cp:lastModifiedBy>Sharon.Bertomo</cp:lastModifiedBy>
  <cp:revision>5</cp:revision>
  <dcterms:created xsi:type="dcterms:W3CDTF">2023-02-13T17:51:00Z</dcterms:created>
  <dcterms:modified xsi:type="dcterms:W3CDTF">2025-11-13T16:36:00Z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0x0101007469A5838AD45B498415CCD880FDD7D1</vt:lpwstr>
  </property>
  <property fmtid="{D5CDD505-2E9C-101B-9397-08002B2CF9AE}" pid="3" name="_dlc_DocIdItemGuid">
    <vt:lpwstr>121e5915-9d54-4613-8d49-e46de4c1203b</vt:lpwstr>
  </property>
</Properties>
</file>